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478B" w:rsidRDefault="00D9478B" w:rsidP="006B0975"/>
    <w:p w:rsidR="006B0975" w:rsidRDefault="006B0975" w:rsidP="006B0975"/>
    <w:p w:rsidR="006B0975" w:rsidRDefault="006B0975" w:rsidP="006B0975"/>
    <w:p w:rsidR="00DD6F0F" w:rsidRDefault="00DD6F0F" w:rsidP="006B0975"/>
    <w:p w:rsidR="006B0975" w:rsidRDefault="006B0975" w:rsidP="006B0975"/>
    <w:p w:rsidR="00E5244A" w:rsidRPr="00E5244A" w:rsidRDefault="00DD6F0F" w:rsidP="00E5244A">
      <w:pPr>
        <w:jc w:val="right"/>
        <w:rPr>
          <w:sz w:val="21"/>
          <w:szCs w:val="21"/>
        </w:rPr>
      </w:pPr>
      <w:r w:rsidRPr="00DD6F0F">
        <w:rPr>
          <w:sz w:val="21"/>
          <w:szCs w:val="21"/>
        </w:rPr>
        <w:fldChar w:fldCharType="begin"/>
      </w:r>
      <w:r w:rsidRPr="00DD6F0F">
        <w:rPr>
          <w:sz w:val="21"/>
          <w:szCs w:val="21"/>
        </w:rPr>
        <w:instrText xml:space="preserve"> DATE \@ "dddd, d MMMM yyyy" </w:instrText>
      </w:r>
      <w:r w:rsidRPr="00DD6F0F">
        <w:rPr>
          <w:sz w:val="21"/>
          <w:szCs w:val="21"/>
        </w:rPr>
        <w:fldChar w:fldCharType="separate"/>
      </w:r>
      <w:r w:rsidR="00434E2D">
        <w:rPr>
          <w:noProof/>
          <w:sz w:val="21"/>
          <w:szCs w:val="21"/>
        </w:rPr>
        <w:t>Thursday, 28 May 2026</w:t>
      </w:r>
      <w:r w:rsidRPr="00DD6F0F">
        <w:rPr>
          <w:sz w:val="21"/>
          <w:szCs w:val="21"/>
        </w:rPr>
        <w:fldChar w:fldCharType="end"/>
      </w:r>
    </w:p>
    <w:p w:rsidR="002F5B75" w:rsidRDefault="002F5B75" w:rsidP="002F5B75">
      <w:pPr>
        <w:pStyle w:val="Heading1"/>
      </w:pPr>
      <w:r>
        <w:t xml:space="preserve">Letter of Support: </w:t>
      </w:r>
      <w:r w:rsidR="00434E2D">
        <w:t>Wagga Girls Project</w:t>
      </w:r>
    </w:p>
    <w:p w:rsidR="002F5B75" w:rsidRDefault="002F5B75" w:rsidP="002F5B75"/>
    <w:p w:rsidR="00434E2D" w:rsidRPr="00434E2D" w:rsidRDefault="00434E2D" w:rsidP="00434E2D">
      <w:pPr>
        <w:pStyle w:val="isselectedend"/>
        <w:rPr>
          <w:rFonts w:ascii="Founders Grotesk Light" w:hAnsi="Founders Grotesk Light"/>
        </w:rPr>
      </w:pPr>
      <w:r w:rsidRPr="00434E2D">
        <w:rPr>
          <w:rFonts w:ascii="Founders Grotesk Light" w:hAnsi="Founders Grotesk Light"/>
        </w:rPr>
        <w:t xml:space="preserve">Eastern Riverina Arts is pleased to support the development of </w:t>
      </w:r>
      <w:r w:rsidRPr="00434E2D">
        <w:rPr>
          <w:rStyle w:val="Emphasis"/>
          <w:rFonts w:ascii="Founders Grotesk Light" w:hAnsi="Founders Grotesk Light"/>
        </w:rPr>
        <w:t>Wagga Girls</w:t>
      </w:r>
      <w:r w:rsidRPr="00434E2D">
        <w:rPr>
          <w:rFonts w:ascii="Founders Grotesk Light" w:hAnsi="Founders Grotesk Light"/>
        </w:rPr>
        <w:t>, an oral history project documenting the stories of women who boarded at 38 Morrow Street, Wagga Wagga, between the 1940s and 1980s.</w:t>
      </w:r>
    </w:p>
    <w:p w:rsidR="00434E2D" w:rsidRPr="00434E2D" w:rsidRDefault="00434E2D" w:rsidP="00434E2D">
      <w:pPr>
        <w:pStyle w:val="isselectedend"/>
        <w:rPr>
          <w:rFonts w:ascii="Founders Grotesk Light" w:hAnsi="Founders Grotesk Light"/>
        </w:rPr>
      </w:pPr>
      <w:r w:rsidRPr="00434E2D">
        <w:rPr>
          <w:rFonts w:ascii="Founders Grotesk Light" w:hAnsi="Founders Grotesk Light"/>
        </w:rPr>
        <w:t>The project captures an aspect of regional women’s history that is rarely documented in formal archives, creating a meaningful and enduring cultural resource that preserves regional stories, supports independent creative practice, and increases access to diverse community histories.</w:t>
      </w:r>
    </w:p>
    <w:p w:rsidR="00434E2D" w:rsidRPr="00434E2D" w:rsidRDefault="00434E2D" w:rsidP="00434E2D">
      <w:pPr>
        <w:pStyle w:val="isselectedend"/>
        <w:rPr>
          <w:rFonts w:ascii="Founders Grotesk Light" w:hAnsi="Founders Grotesk Light"/>
        </w:rPr>
      </w:pPr>
      <w:r w:rsidRPr="00434E2D">
        <w:rPr>
          <w:rFonts w:ascii="Founders Grotesk Light" w:hAnsi="Founders Grotesk Light"/>
        </w:rPr>
        <w:t>We are pleased to support the continued development of this project and encourage funding and partnership opportunities that will assist in bringing this important body of work to fruition.</w:t>
      </w:r>
    </w:p>
    <w:p w:rsidR="00434E2D" w:rsidRPr="00434E2D" w:rsidRDefault="00434E2D" w:rsidP="00434E2D">
      <w:pPr>
        <w:pStyle w:val="isselectedend"/>
        <w:rPr>
          <w:rFonts w:ascii="Founders Grotesk Light" w:hAnsi="Founders Grotesk Light"/>
        </w:rPr>
      </w:pPr>
      <w:r w:rsidRPr="00434E2D">
        <w:rPr>
          <w:rFonts w:ascii="Founders Grotesk Light" w:hAnsi="Founders Grotesk Light"/>
        </w:rPr>
        <w:t>Eastern Riverina Arts is one of 15 Regional Arts Development Organisations (RADOs) operating in NSW as part of the Regional Arts Network. Covering eight local government areas and servicing a population of more than 120,000 people, Eastern Riverina Arts exists to support cultural and creative industries programs and projects that connect communities and enrich the regional experience.</w:t>
      </w:r>
    </w:p>
    <w:p w:rsidR="00434E2D" w:rsidRPr="00434E2D" w:rsidRDefault="00434E2D" w:rsidP="00434E2D">
      <w:pPr>
        <w:pStyle w:val="NormalWeb"/>
        <w:rPr>
          <w:rFonts w:ascii="Founders Grotesk Light" w:hAnsi="Founders Grotesk Light"/>
        </w:rPr>
      </w:pPr>
      <w:r w:rsidRPr="00434E2D">
        <w:rPr>
          <w:rFonts w:ascii="Founders Grotesk Light" w:hAnsi="Founders Grotesk Light"/>
        </w:rPr>
        <w:t>It gives me great pleasure to support this important project.</w:t>
      </w:r>
    </w:p>
    <w:p w:rsidR="002F5B75" w:rsidRPr="005717D6" w:rsidRDefault="002F5B75" w:rsidP="002F5B75"/>
    <w:p w:rsidR="002F5B75" w:rsidRPr="005717D6" w:rsidRDefault="002F5B75" w:rsidP="002F5B75">
      <w:r w:rsidRPr="005717D6">
        <w:t>Sincerely,</w:t>
      </w:r>
    </w:p>
    <w:p w:rsidR="00DD6F0F" w:rsidRPr="005717D6" w:rsidRDefault="00FF46CD" w:rsidP="00DD6F0F">
      <w:r w:rsidRPr="005717D6">
        <w:rPr>
          <w:noProof/>
        </w:rPr>
        <w:drawing>
          <wp:inline distT="0" distB="0" distL="0" distR="0">
            <wp:extent cx="452673" cy="452674"/>
            <wp:effectExtent l="0" t="0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6" t="19658" r="19090" b="20602"/>
                    <a:stretch/>
                  </pic:blipFill>
                  <pic:spPr bwMode="auto">
                    <a:xfrm>
                      <a:off x="0" y="0"/>
                      <a:ext cx="458971" cy="458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6F0F" w:rsidRPr="005717D6" w:rsidRDefault="00FF46CD" w:rsidP="00DD6F0F">
      <w:r w:rsidRPr="005717D6">
        <w:t>Ashleigh Baxter</w:t>
      </w:r>
    </w:p>
    <w:p w:rsidR="00DD6F0F" w:rsidRPr="005717D6" w:rsidRDefault="00DD6F0F" w:rsidP="00DD6F0F">
      <w:r w:rsidRPr="005717D6">
        <w:t>Executive Director</w:t>
      </w:r>
    </w:p>
    <w:p w:rsidR="00621AA3" w:rsidRPr="00776B9E" w:rsidRDefault="00621AA3" w:rsidP="00DD6F0F">
      <w:pPr>
        <w:rPr>
          <w:sz w:val="22"/>
          <w:szCs w:val="22"/>
        </w:rPr>
      </w:pPr>
    </w:p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p w:rsidR="00621AA3" w:rsidRDefault="00621AA3" w:rsidP="00DD6F0F"/>
    <w:sectPr w:rsidR="00621AA3" w:rsidSect="006B0975">
      <w:headerReference w:type="even" r:id="rId9"/>
      <w:headerReference w:type="default" r:id="rId10"/>
      <w:headerReference w:type="first" r:id="rId11"/>
      <w:pgSz w:w="11906" w:h="16838"/>
      <w:pgMar w:top="1701" w:right="1440" w:bottom="164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2527" w:rsidRDefault="008F2527" w:rsidP="006B0975">
      <w:r>
        <w:separator/>
      </w:r>
    </w:p>
  </w:endnote>
  <w:endnote w:type="continuationSeparator" w:id="0">
    <w:p w:rsidR="008F2527" w:rsidRDefault="008F2527" w:rsidP="006B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ounders Grotesk Light">
    <w:panose1 w:val="020B0303030202060203"/>
    <w:charset w:val="4D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Founders Grotesk Semibold">
    <w:panose1 w:val="020B0703030202060203"/>
    <w:charset w:val="4D"/>
    <w:family w:val="swiss"/>
    <w:pitch w:val="variable"/>
    <w:sig w:usb0="00000007" w:usb1="00000000" w:usb2="00000000" w:usb3="00000000" w:csb0="00000093" w:csb1="00000000"/>
  </w:font>
  <w:font w:name="Founders Grotesk Medium">
    <w:panose1 w:val="020B0603030202060203"/>
    <w:charset w:val="4D"/>
    <w:family w:val="swiss"/>
    <w:pitch w:val="variable"/>
    <w:sig w:usb0="00000007" w:usb1="00000000" w:usb2="00000000" w:usb3="00000000" w:csb0="00000093" w:csb1="00000000"/>
  </w:font>
  <w:font w:name="Founders Grotesk Regular">
    <w:altName w:val="Founders Grotesk"/>
    <w:panose1 w:val="020B0503030202060203"/>
    <w:charset w:val="4D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2527" w:rsidRDefault="008F2527" w:rsidP="006B0975">
      <w:r>
        <w:separator/>
      </w:r>
    </w:p>
  </w:footnote>
  <w:footnote w:type="continuationSeparator" w:id="0">
    <w:p w:rsidR="008F2527" w:rsidRDefault="008F2527" w:rsidP="006B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478B" w:rsidRDefault="008F2527" w:rsidP="006B0975">
    <w:pPr>
      <w:pStyle w:val="Header"/>
    </w:pPr>
    <w:r>
      <w:rPr>
        <w:noProof/>
      </w:rPr>
      <w:pict w14:anchorId="6F6E2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333533" o:spid="_x0000_s1026" type="#_x0000_t75" alt="" style="position:absolute;margin-left:0;margin-top:0;width:570.4pt;height:806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478B" w:rsidRDefault="00250658" w:rsidP="006B0975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FDB4848" wp14:editId="706B369B">
          <wp:simplePos x="0" y="0"/>
          <wp:positionH relativeFrom="column">
            <wp:posOffset>-925159</wp:posOffset>
          </wp:positionH>
          <wp:positionV relativeFrom="paragraph">
            <wp:posOffset>-439457</wp:posOffset>
          </wp:positionV>
          <wp:extent cx="7626031" cy="1070385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334" cy="107084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9478B" w:rsidRDefault="008F2527" w:rsidP="006B0975">
    <w:pPr>
      <w:pStyle w:val="Header"/>
    </w:pPr>
    <w:r>
      <w:rPr>
        <w:noProof/>
      </w:rPr>
      <w:pict w14:anchorId="28584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333532" o:spid="_x0000_s1025" type="#_x0000_t75" alt="" style="position:absolute;margin-left:0;margin-top:0;width:570.4pt;height:806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1364"/>
    <w:multiLevelType w:val="hybridMultilevel"/>
    <w:tmpl w:val="9FBED5A8"/>
    <w:lvl w:ilvl="0" w:tplc="63B6B336">
      <w:numFmt w:val="bullet"/>
      <w:lvlText w:val=""/>
      <w:lvlJc w:val="left"/>
      <w:pPr>
        <w:ind w:left="720" w:hanging="360"/>
      </w:pPr>
      <w:rPr>
        <w:rFonts w:ascii="Founders Grotesk Light" w:eastAsiaTheme="minorHAnsi" w:hAnsi="Founders Grotesk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88F"/>
    <w:multiLevelType w:val="hybridMultilevel"/>
    <w:tmpl w:val="B4C6A2E8"/>
    <w:lvl w:ilvl="0" w:tplc="63B6B336">
      <w:numFmt w:val="bullet"/>
      <w:lvlText w:val=""/>
      <w:lvlJc w:val="left"/>
      <w:pPr>
        <w:ind w:left="1080" w:hanging="360"/>
      </w:pPr>
      <w:rPr>
        <w:rFonts w:ascii="Founders Grotesk Light" w:eastAsiaTheme="minorHAnsi" w:hAnsi="Founders Grotesk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587437"/>
    <w:multiLevelType w:val="multilevel"/>
    <w:tmpl w:val="6D00F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A73053"/>
    <w:multiLevelType w:val="hybridMultilevel"/>
    <w:tmpl w:val="3AB00088"/>
    <w:lvl w:ilvl="0" w:tplc="63B6B336">
      <w:numFmt w:val="bullet"/>
      <w:lvlText w:val=""/>
      <w:lvlJc w:val="left"/>
      <w:pPr>
        <w:ind w:left="720" w:hanging="360"/>
      </w:pPr>
      <w:rPr>
        <w:rFonts w:ascii="Founders Grotesk Light" w:eastAsiaTheme="minorHAnsi" w:hAnsi="Founders Grotesk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F0E97"/>
    <w:multiLevelType w:val="hybridMultilevel"/>
    <w:tmpl w:val="C93C9746"/>
    <w:lvl w:ilvl="0" w:tplc="63B6B336">
      <w:numFmt w:val="bullet"/>
      <w:lvlText w:val=""/>
      <w:lvlJc w:val="left"/>
      <w:pPr>
        <w:ind w:left="1080" w:hanging="360"/>
      </w:pPr>
      <w:rPr>
        <w:rFonts w:ascii="Founders Grotesk Light" w:eastAsiaTheme="minorHAnsi" w:hAnsi="Founders Grotesk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C61D8A"/>
    <w:multiLevelType w:val="multilevel"/>
    <w:tmpl w:val="E7CC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04AF0"/>
    <w:multiLevelType w:val="hybridMultilevel"/>
    <w:tmpl w:val="1E82D56E"/>
    <w:lvl w:ilvl="0" w:tplc="9B3E3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364F7"/>
    <w:multiLevelType w:val="multilevel"/>
    <w:tmpl w:val="68BA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535DEE"/>
    <w:multiLevelType w:val="hybridMultilevel"/>
    <w:tmpl w:val="6F4E905E"/>
    <w:lvl w:ilvl="0" w:tplc="9B3E3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00B00"/>
    <w:multiLevelType w:val="hybridMultilevel"/>
    <w:tmpl w:val="3BA6C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118785">
    <w:abstractNumId w:val="2"/>
  </w:num>
  <w:num w:numId="2" w16cid:durableId="1175537051">
    <w:abstractNumId w:val="5"/>
  </w:num>
  <w:num w:numId="3" w16cid:durableId="2110926746">
    <w:abstractNumId w:val="7"/>
  </w:num>
  <w:num w:numId="4" w16cid:durableId="1050153376">
    <w:abstractNumId w:val="8"/>
  </w:num>
  <w:num w:numId="5" w16cid:durableId="529757994">
    <w:abstractNumId w:val="6"/>
  </w:num>
  <w:num w:numId="6" w16cid:durableId="472914833">
    <w:abstractNumId w:val="0"/>
  </w:num>
  <w:num w:numId="7" w16cid:durableId="509412713">
    <w:abstractNumId w:val="4"/>
  </w:num>
  <w:num w:numId="8" w16cid:durableId="1239948386">
    <w:abstractNumId w:val="1"/>
  </w:num>
  <w:num w:numId="9" w16cid:durableId="1386025578">
    <w:abstractNumId w:val="3"/>
  </w:num>
  <w:num w:numId="10" w16cid:durableId="1540237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CD"/>
    <w:rsid w:val="00011253"/>
    <w:rsid w:val="000865E8"/>
    <w:rsid w:val="000D1B2D"/>
    <w:rsid w:val="001149CA"/>
    <w:rsid w:val="001156CF"/>
    <w:rsid w:val="001167A6"/>
    <w:rsid w:val="00136B6F"/>
    <w:rsid w:val="001D2FB9"/>
    <w:rsid w:val="001D79A3"/>
    <w:rsid w:val="001F74B8"/>
    <w:rsid w:val="00241870"/>
    <w:rsid w:val="00250658"/>
    <w:rsid w:val="00251EBF"/>
    <w:rsid w:val="00253410"/>
    <w:rsid w:val="002A223C"/>
    <w:rsid w:val="002A265D"/>
    <w:rsid w:val="002F5B75"/>
    <w:rsid w:val="00327BC5"/>
    <w:rsid w:val="00365064"/>
    <w:rsid w:val="003A03D1"/>
    <w:rsid w:val="00434E2D"/>
    <w:rsid w:val="00444A73"/>
    <w:rsid w:val="004605E8"/>
    <w:rsid w:val="004D243F"/>
    <w:rsid w:val="005412C0"/>
    <w:rsid w:val="00566EA6"/>
    <w:rsid w:val="005717D6"/>
    <w:rsid w:val="005B6B93"/>
    <w:rsid w:val="005F2F3F"/>
    <w:rsid w:val="005F3EB3"/>
    <w:rsid w:val="00621AA3"/>
    <w:rsid w:val="00664696"/>
    <w:rsid w:val="006B0975"/>
    <w:rsid w:val="006B7928"/>
    <w:rsid w:val="00776B9E"/>
    <w:rsid w:val="007A446C"/>
    <w:rsid w:val="008C4A2B"/>
    <w:rsid w:val="008F2527"/>
    <w:rsid w:val="009042B2"/>
    <w:rsid w:val="009635C2"/>
    <w:rsid w:val="00B70D9D"/>
    <w:rsid w:val="00B91FFD"/>
    <w:rsid w:val="00B978D4"/>
    <w:rsid w:val="00C524E0"/>
    <w:rsid w:val="00D1689B"/>
    <w:rsid w:val="00D800A8"/>
    <w:rsid w:val="00D9478B"/>
    <w:rsid w:val="00DD6F0F"/>
    <w:rsid w:val="00E230F7"/>
    <w:rsid w:val="00E5244A"/>
    <w:rsid w:val="00E75EE3"/>
    <w:rsid w:val="00EC0106"/>
    <w:rsid w:val="00ED60FF"/>
    <w:rsid w:val="00F91B1B"/>
    <w:rsid w:val="00FB3D19"/>
    <w:rsid w:val="00FF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0CC36"/>
  <w15:chartTrackingRefBased/>
  <w15:docId w15:val="{A1E3338F-2733-254B-B970-B447EBB1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975"/>
    <w:pPr>
      <w:outlineLvl w:val="1"/>
    </w:pPr>
    <w:rPr>
      <w:rFonts w:ascii="Founders Grotesk Light" w:hAnsi="Founders Grotesk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975"/>
    <w:pPr>
      <w:jc w:val="center"/>
      <w:outlineLvl w:val="0"/>
    </w:pPr>
    <w:rPr>
      <w:rFonts w:ascii="Founders Grotesk Semibold" w:hAnsi="Founders Grotesk Semibold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B0975"/>
    <w:pPr>
      <w:jc w:val="left"/>
      <w:outlineLvl w:val="1"/>
    </w:pPr>
    <w:rPr>
      <w:rFonts w:ascii="Founders Grotesk Medium" w:hAnsi="Founders Grotesk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7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78B"/>
  </w:style>
  <w:style w:type="paragraph" w:styleId="Footer">
    <w:name w:val="footer"/>
    <w:basedOn w:val="Normal"/>
    <w:link w:val="FooterChar"/>
    <w:uiPriority w:val="99"/>
    <w:unhideWhenUsed/>
    <w:rsid w:val="00D947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78B"/>
  </w:style>
  <w:style w:type="paragraph" w:customStyle="1" w:styleId="Style1">
    <w:name w:val="Style1"/>
    <w:basedOn w:val="Normal"/>
    <w:autoRedefine/>
    <w:qFormat/>
    <w:rsid w:val="006B0975"/>
    <w:rPr>
      <w:rFonts w:ascii="Founders Grotesk Regular" w:hAnsi="Founders Grotesk Regular"/>
    </w:rPr>
  </w:style>
  <w:style w:type="character" w:customStyle="1" w:styleId="Heading1Char">
    <w:name w:val="Heading 1 Char"/>
    <w:basedOn w:val="DefaultParagraphFont"/>
    <w:link w:val="Heading1"/>
    <w:uiPriority w:val="9"/>
    <w:rsid w:val="006B0975"/>
    <w:rPr>
      <w:rFonts w:ascii="Founders Grotesk Semibold" w:hAnsi="Founders Grotesk Semibold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B0975"/>
    <w:rPr>
      <w:rFonts w:ascii="Founders Grotesk Medium" w:hAnsi="Founders Grotesk Medium"/>
    </w:rPr>
  </w:style>
  <w:style w:type="character" w:styleId="Emphasis">
    <w:name w:val="Emphasis"/>
    <w:basedOn w:val="DefaultParagraphFont"/>
    <w:uiPriority w:val="20"/>
    <w:qFormat/>
    <w:rsid w:val="00664696"/>
    <w:rPr>
      <w:i/>
      <w:iCs/>
    </w:rPr>
  </w:style>
  <w:style w:type="character" w:styleId="Strong">
    <w:name w:val="Strong"/>
    <w:basedOn w:val="DefaultParagraphFont"/>
    <w:uiPriority w:val="22"/>
    <w:qFormat/>
    <w:rsid w:val="00664696"/>
    <w:rPr>
      <w:b/>
      <w:bCs/>
    </w:rPr>
  </w:style>
  <w:style w:type="paragraph" w:styleId="ListParagraph">
    <w:name w:val="List Paragraph"/>
    <w:basedOn w:val="Normal"/>
    <w:uiPriority w:val="34"/>
    <w:qFormat/>
    <w:rsid w:val="005717D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244A"/>
    <w:pPr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434E2D"/>
    <w:pPr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GoogleDrive/Shared%20drives/ERA%20MAIN%20DRIVE/CORRESPONDENCE/2025/ERA%20LO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A72F2E-FBD4-E84A-B9BD-C601CC5A4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ERA LOS Template.dotx</Template>
  <TotalTime>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Ashleigh Adams</cp:lastModifiedBy>
  <cp:revision>2</cp:revision>
  <cp:lastPrinted>2021-12-07T03:27:00Z</cp:lastPrinted>
  <dcterms:created xsi:type="dcterms:W3CDTF">2026-05-28T00:33:00Z</dcterms:created>
  <dcterms:modified xsi:type="dcterms:W3CDTF">2026-05-28T00:33:00Z</dcterms:modified>
</cp:coreProperties>
</file>